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AB1" w:rsidRDefault="007E3655">
      <w:r>
        <w:rPr>
          <w:noProof/>
          <w:lang w:val="de-AT" w:eastAsia="de-AT"/>
        </w:rPr>
        <w:drawing>
          <wp:inline distT="0" distB="0" distL="0" distR="0">
            <wp:extent cx="5940425" cy="713740"/>
            <wp:effectExtent l="19050" t="0" r="3175" b="0"/>
            <wp:docPr id="2" name="Grafik 1" descr="SV-Logo Brief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-Logo Brief 2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B1" w:rsidRDefault="00CA5AB1"/>
    <w:p w:rsidR="00CA5AB1" w:rsidRDefault="005E5AB4">
      <w:pPr>
        <w:pBdr>
          <w:top w:val="single" w:sz="4" w:space="1" w:color="auto"/>
          <w:bottom w:val="single" w:sz="4" w:space="1" w:color="auto"/>
        </w:pBdr>
        <w:ind w:right="1984"/>
        <w:jc w:val="center"/>
        <w:rPr>
          <w:b/>
          <w:caps/>
          <w:color w:val="800000"/>
          <w:sz w:val="36"/>
        </w:rPr>
      </w:pPr>
      <w:r>
        <w:rPr>
          <w:b/>
          <w:caps/>
          <w:noProof/>
          <w:color w:val="800000"/>
          <w:sz w:val="36"/>
          <w:lang w:val="de-AT" w:eastAsia="de-AT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4768850</wp:posOffset>
            </wp:positionH>
            <wp:positionV relativeFrom="paragraph">
              <wp:posOffset>-17780</wp:posOffset>
            </wp:positionV>
            <wp:extent cx="1150620" cy="1593850"/>
            <wp:effectExtent l="19050" t="0" r="0" b="0"/>
            <wp:wrapTight wrapText="bothSides">
              <wp:wrapPolygon edited="0">
                <wp:start x="-358" y="0"/>
                <wp:lineTo x="-358" y="21428"/>
                <wp:lineTo x="21457" y="21428"/>
                <wp:lineTo x="21457" y="0"/>
                <wp:lineTo x="-358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9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C34">
        <w:rPr>
          <w:b/>
          <w:caps/>
          <w:color w:val="800000"/>
          <w:sz w:val="36"/>
        </w:rPr>
        <w:t>1</w:t>
      </w:r>
      <w:r w:rsidR="007E3655">
        <w:rPr>
          <w:b/>
          <w:caps/>
          <w:color w:val="800000"/>
          <w:sz w:val="36"/>
        </w:rPr>
        <w:t>7</w:t>
      </w:r>
      <w:r w:rsidR="00275C34">
        <w:rPr>
          <w:b/>
          <w:caps/>
          <w:color w:val="800000"/>
          <w:sz w:val="36"/>
        </w:rPr>
        <w:t>. Kremser Stadtmeisterschaft</w:t>
      </w:r>
    </w:p>
    <w:p w:rsidR="00CA5AB1" w:rsidRDefault="007E3655">
      <w:pPr>
        <w:tabs>
          <w:tab w:val="left" w:pos="1843"/>
          <w:tab w:val="right" w:pos="6663"/>
        </w:tabs>
        <w:rPr>
          <w:b/>
          <w:color w:val="800000"/>
          <w:sz w:val="32"/>
        </w:rPr>
      </w:pPr>
      <w:r>
        <w:rPr>
          <w:b/>
          <w:color w:val="800000"/>
          <w:sz w:val="32"/>
        </w:rPr>
        <w:tab/>
        <w:t>23. und 24. September 2017</w:t>
      </w:r>
    </w:p>
    <w:p w:rsidR="00CA5AB1" w:rsidRDefault="00CA5AB1"/>
    <w:p w:rsidR="00CA5AB1" w:rsidRDefault="00CA5AB1"/>
    <w:p w:rsidR="00CA5AB1" w:rsidRDefault="00CA5AB1"/>
    <w:p w:rsidR="00CA5AB1" w:rsidRDefault="00275C34">
      <w:pPr>
        <w:tabs>
          <w:tab w:val="left" w:pos="1560"/>
        </w:tabs>
      </w:pPr>
      <w:r>
        <w:rPr>
          <w:b/>
        </w:rPr>
        <w:t>Ort:</w:t>
      </w:r>
      <w:r>
        <w:tab/>
      </w:r>
      <w:r>
        <w:rPr>
          <w:b/>
        </w:rPr>
        <w:t>Schützenverein Krems 1440</w:t>
      </w:r>
    </w:p>
    <w:p w:rsidR="00CA5AB1" w:rsidRDefault="00275C34">
      <w:pPr>
        <w:tabs>
          <w:tab w:val="left" w:pos="1560"/>
        </w:tabs>
        <w:rPr>
          <w:b/>
        </w:rPr>
      </w:pPr>
      <w:r>
        <w:tab/>
      </w:r>
      <w:r>
        <w:rPr>
          <w:b/>
        </w:rPr>
        <w:t>Schießstattgasse 7, 3500 Krems, Tel.: 02732/83349</w:t>
      </w:r>
    </w:p>
    <w:p w:rsidR="00CA5AB1" w:rsidRDefault="00CA5AB1">
      <w:pPr>
        <w:pStyle w:val="wfxRecipient"/>
        <w:tabs>
          <w:tab w:val="left" w:pos="1560"/>
        </w:tabs>
      </w:pPr>
    </w:p>
    <w:p w:rsidR="00CA5AB1" w:rsidRDefault="00275C34">
      <w:pPr>
        <w:tabs>
          <w:tab w:val="left" w:pos="1560"/>
        </w:tabs>
      </w:pPr>
      <w:r>
        <w:rPr>
          <w:b/>
        </w:rPr>
        <w:t>Schießzeiten:</w:t>
      </w:r>
      <w:r w:rsidR="007E3655">
        <w:tab/>
        <w:t>Samstag, 23. September 2017</w:t>
      </w:r>
      <w:r>
        <w:t>, 09.00 - 13.00  und 14.00 - 18.00 Uhr</w:t>
      </w:r>
    </w:p>
    <w:p w:rsidR="00CA5AB1" w:rsidRDefault="007E3655">
      <w:pPr>
        <w:tabs>
          <w:tab w:val="left" w:pos="1560"/>
        </w:tabs>
      </w:pPr>
      <w:r>
        <w:tab/>
        <w:t>Sonntag, 24</w:t>
      </w:r>
      <w:r w:rsidR="00275C34">
        <w:t xml:space="preserve">. September </w:t>
      </w:r>
      <w:r>
        <w:t>2017</w:t>
      </w:r>
      <w:r w:rsidR="00275C34">
        <w:t>, 09.00 - 12.00 Uhr,  Nennschluss 11.00 Uhr</w:t>
      </w:r>
    </w:p>
    <w:p w:rsidR="00CA5AB1" w:rsidRDefault="00275C34">
      <w:pPr>
        <w:pStyle w:val="wfxRecipient"/>
        <w:tabs>
          <w:tab w:val="left" w:pos="1418"/>
          <w:tab w:val="right" w:leader="underscore" w:pos="8647"/>
        </w:tabs>
      </w:pPr>
      <w:r>
        <w:tab/>
      </w:r>
      <w:r>
        <w:tab/>
      </w:r>
    </w:p>
    <w:p w:rsidR="00CA5AB1" w:rsidRDefault="00CA5AB1">
      <w:pPr>
        <w:tabs>
          <w:tab w:val="left" w:pos="1560"/>
        </w:tabs>
      </w:pPr>
    </w:p>
    <w:p w:rsidR="00CA5AB1" w:rsidRDefault="00275C34">
      <w:pPr>
        <w:tabs>
          <w:tab w:val="left" w:pos="1560"/>
        </w:tabs>
      </w:pPr>
      <w:r>
        <w:rPr>
          <w:b/>
        </w:rPr>
        <w:t>Waffen:</w:t>
      </w:r>
      <w:r>
        <w:tab/>
        <w:t xml:space="preserve">1) KK-Gewehr nach Bestimmungen des </w:t>
      </w:r>
      <w:r w:rsidR="00E0715E">
        <w:t>ISSF</w:t>
      </w:r>
      <w:r>
        <w:t>, Distanz 50m</w:t>
      </w:r>
    </w:p>
    <w:p w:rsidR="00CA5AB1" w:rsidRDefault="00275C34">
      <w:pPr>
        <w:pStyle w:val="wfxRecipient"/>
        <w:tabs>
          <w:tab w:val="left" w:pos="1560"/>
        </w:tabs>
      </w:pPr>
      <w:r>
        <w:tab/>
        <w:t>2) Gebrauchspistolen und Revolver ab Kaliber 7,62</w:t>
      </w:r>
      <w:r>
        <w:rPr>
          <w:b/>
          <w:bCs/>
          <w:color w:val="800000"/>
          <w:vertAlign w:val="superscript"/>
        </w:rPr>
        <w:t>*)</w:t>
      </w:r>
      <w:r>
        <w:t>, Distanz 25m</w:t>
      </w:r>
    </w:p>
    <w:p w:rsidR="00CA5AB1" w:rsidRDefault="00CA5AB1">
      <w:pPr>
        <w:tabs>
          <w:tab w:val="left" w:pos="1560"/>
        </w:tabs>
      </w:pPr>
    </w:p>
    <w:p w:rsidR="00CA5AB1" w:rsidRDefault="00275C34">
      <w:pPr>
        <w:tabs>
          <w:tab w:val="left" w:pos="1560"/>
        </w:tabs>
      </w:pPr>
      <w:r>
        <w:rPr>
          <w:b/>
        </w:rPr>
        <w:t>Bewerbe:</w:t>
      </w:r>
      <w:r w:rsidR="006B73DB">
        <w:tab/>
        <w:t>1) KK-Scheibe 50m, Klassen siehe Wertung</w:t>
      </w:r>
    </w:p>
    <w:p w:rsidR="00CA5AB1" w:rsidRDefault="00275C34">
      <w:pPr>
        <w:tabs>
          <w:tab w:val="left" w:pos="1560"/>
        </w:tabs>
      </w:pPr>
      <w:r>
        <w:tab/>
        <w:t xml:space="preserve">2) </w:t>
      </w:r>
      <w:r w:rsidR="00606208">
        <w:t>Präzisionsscheibe 25m, e</w:t>
      </w:r>
      <w:r>
        <w:t>in- oder beidhändig stehend frei</w:t>
      </w:r>
    </w:p>
    <w:p w:rsidR="00CA5AB1" w:rsidRDefault="00CA5AB1">
      <w:pPr>
        <w:tabs>
          <w:tab w:val="left" w:pos="1560"/>
        </w:tabs>
      </w:pPr>
    </w:p>
    <w:p w:rsidR="00CA5AB1" w:rsidRDefault="00275C34">
      <w:pPr>
        <w:tabs>
          <w:tab w:val="left" w:pos="1560"/>
        </w:tabs>
      </w:pPr>
      <w:r>
        <w:rPr>
          <w:b/>
        </w:rPr>
        <w:t>Wertung:</w:t>
      </w:r>
      <w:r>
        <w:tab/>
        <w:t xml:space="preserve">1a) Allgemeine Klasse stehend frei </w:t>
      </w:r>
    </w:p>
    <w:p w:rsidR="00CA5AB1" w:rsidRDefault="00275C34">
      <w:pPr>
        <w:tabs>
          <w:tab w:val="left" w:pos="1560"/>
        </w:tabs>
      </w:pPr>
      <w:r>
        <w:t xml:space="preserve">                          1b) Senioren ab 65 J. </w:t>
      </w:r>
      <w:r w:rsidR="006B73DB">
        <w:t xml:space="preserve">sitzend </w:t>
      </w:r>
      <w:r>
        <w:t>aufgelegt</w:t>
      </w:r>
    </w:p>
    <w:p w:rsidR="00CA5AB1" w:rsidRDefault="00275C34">
      <w:pPr>
        <w:tabs>
          <w:tab w:val="left" w:pos="1560"/>
        </w:tabs>
      </w:pPr>
      <w:r>
        <w:tab/>
        <w:t>2) Allgemeine Klasse</w:t>
      </w:r>
    </w:p>
    <w:p w:rsidR="00CA5AB1" w:rsidRDefault="00CA5AB1">
      <w:pPr>
        <w:pStyle w:val="wfxRecipient"/>
        <w:tabs>
          <w:tab w:val="left" w:pos="1560"/>
        </w:tabs>
      </w:pPr>
    </w:p>
    <w:p w:rsidR="00CA5AB1" w:rsidRDefault="00275C34">
      <w:pPr>
        <w:tabs>
          <w:tab w:val="left" w:pos="1560"/>
          <w:tab w:val="decimal" w:pos="3402"/>
          <w:tab w:val="left" w:pos="3828"/>
        </w:tabs>
      </w:pPr>
      <w:proofErr w:type="spellStart"/>
      <w:r>
        <w:rPr>
          <w:b/>
        </w:rPr>
        <w:t>Nenngeld</w:t>
      </w:r>
      <w:proofErr w:type="spellEnd"/>
      <w:r>
        <w:rPr>
          <w:b/>
        </w:rPr>
        <w:t>:</w:t>
      </w:r>
      <w:r>
        <w:tab/>
        <w:t xml:space="preserve">Einlage:  </w:t>
      </w:r>
      <w:r>
        <w:tab/>
        <w:t>€ 1</w:t>
      </w:r>
      <w:r w:rsidR="00B61CF2">
        <w:t>3</w:t>
      </w:r>
      <w:r>
        <w:t xml:space="preserve">,00 </w:t>
      </w:r>
      <w:r>
        <w:tab/>
        <w:t>incl. je 1 Scheibe für KK und Pistole</w:t>
      </w:r>
    </w:p>
    <w:p w:rsidR="00CA5AB1" w:rsidRDefault="00275C34">
      <w:pPr>
        <w:tabs>
          <w:tab w:val="left" w:pos="1560"/>
          <w:tab w:val="decimal" w:pos="3402"/>
          <w:tab w:val="left" w:pos="3828"/>
        </w:tabs>
      </w:pPr>
      <w:r>
        <w:tab/>
        <w:t xml:space="preserve">Nachkauf:   </w:t>
      </w:r>
      <w:r>
        <w:tab/>
        <w:t xml:space="preserve">€   1,50 </w:t>
      </w:r>
      <w:r>
        <w:tab/>
        <w:t>je Scheibe (unbeschränkt)</w:t>
      </w:r>
    </w:p>
    <w:p w:rsidR="00CA5AB1" w:rsidRDefault="00CA5AB1">
      <w:pPr>
        <w:tabs>
          <w:tab w:val="left" w:pos="1560"/>
        </w:tabs>
      </w:pPr>
    </w:p>
    <w:p w:rsidR="00CA5AB1" w:rsidRDefault="00275C34">
      <w:pPr>
        <w:tabs>
          <w:tab w:val="left" w:pos="1560"/>
        </w:tabs>
        <w:rPr>
          <w:color w:val="auto"/>
        </w:rPr>
      </w:pPr>
      <w:r>
        <w:rPr>
          <w:b/>
          <w:color w:val="auto"/>
        </w:rPr>
        <w:t>Preise:</w:t>
      </w:r>
      <w:r>
        <w:rPr>
          <w:color w:val="auto"/>
        </w:rPr>
        <w:tab/>
      </w:r>
      <w:r w:rsidR="006B73DB">
        <w:rPr>
          <w:color w:val="auto"/>
        </w:rPr>
        <w:t>Pokale</w:t>
      </w:r>
    </w:p>
    <w:p w:rsidR="00CA5AB1" w:rsidRDefault="00CA5AB1">
      <w:pPr>
        <w:tabs>
          <w:tab w:val="left" w:pos="1560"/>
        </w:tabs>
      </w:pPr>
    </w:p>
    <w:p w:rsidR="00CA5AB1" w:rsidRDefault="00275C34">
      <w:pPr>
        <w:tabs>
          <w:tab w:val="left" w:pos="1560"/>
        </w:tabs>
      </w:pPr>
      <w:r>
        <w:rPr>
          <w:b/>
        </w:rPr>
        <w:t>Siegerehrung</w:t>
      </w:r>
      <w:r w:rsidR="007E3655">
        <w:t>:</w:t>
      </w:r>
      <w:r w:rsidR="007E3655">
        <w:tab/>
        <w:t>Sonntag, 24. September 2017</w:t>
      </w:r>
      <w:r w:rsidR="00C32DA0">
        <w:t xml:space="preserve"> - 12.3</w:t>
      </w:r>
      <w:r>
        <w:t>0 Uhr im Vereinslokal</w:t>
      </w:r>
    </w:p>
    <w:p w:rsidR="00CA5AB1" w:rsidRDefault="00275C34">
      <w:pPr>
        <w:tabs>
          <w:tab w:val="left" w:pos="1560"/>
        </w:tabs>
        <w:rPr>
          <w:i/>
          <w:iCs/>
        </w:rPr>
      </w:pPr>
      <w:r>
        <w:tab/>
      </w:r>
      <w:r>
        <w:rPr>
          <w:i/>
          <w:iCs/>
        </w:rPr>
        <w:t>Nicht abgeholte Preise verfallen zugunsten des Nächstgereihten.</w:t>
      </w:r>
    </w:p>
    <w:p w:rsidR="00CA5AB1" w:rsidRDefault="00CA5AB1">
      <w:pPr>
        <w:pStyle w:val="wfxRecipient"/>
      </w:pPr>
    </w:p>
    <w:p w:rsidR="00CA5AB1" w:rsidRDefault="00275C34">
      <w:pPr>
        <w:rPr>
          <w:b/>
          <w:sz w:val="20"/>
        </w:rPr>
      </w:pPr>
      <w:r>
        <w:rPr>
          <w:b/>
          <w:sz w:val="20"/>
        </w:rPr>
        <w:t>Teilnahme:</w:t>
      </w:r>
    </w:p>
    <w:p w:rsidR="00CA5AB1" w:rsidRDefault="00275C34">
      <w:pPr>
        <w:jc w:val="both"/>
        <w:rPr>
          <w:sz w:val="20"/>
        </w:rPr>
      </w:pPr>
      <w:r>
        <w:rPr>
          <w:sz w:val="20"/>
        </w:rPr>
        <w:t>Die Teilnahme ist freiwillig. Jeder Schütze ist für den Zustand seiner Waffe und der damit ab</w:t>
      </w:r>
      <w:r>
        <w:rPr>
          <w:sz w:val="20"/>
        </w:rPr>
        <w:softHyphen/>
        <w:t>ge</w:t>
      </w:r>
      <w:r>
        <w:rPr>
          <w:sz w:val="20"/>
        </w:rPr>
        <w:softHyphen/>
        <w:t>ge</w:t>
      </w:r>
      <w:r>
        <w:rPr>
          <w:sz w:val="20"/>
        </w:rPr>
        <w:softHyphen/>
        <w:t>benen Schüsse selbst verantwortlich. Die Scheiben sind beim Verlassen des Schießstandes bei der Scheibenabgabe zu deponieren, gleich</w:t>
      </w:r>
      <w:r>
        <w:rPr>
          <w:sz w:val="20"/>
        </w:rPr>
        <w:softHyphen/>
        <w:t xml:space="preserve">gültig ob diese beschossen oder </w:t>
      </w:r>
      <w:proofErr w:type="spellStart"/>
      <w:r>
        <w:rPr>
          <w:sz w:val="20"/>
        </w:rPr>
        <w:t>unbeschossen</w:t>
      </w:r>
      <w:proofErr w:type="spellEnd"/>
      <w:r>
        <w:rPr>
          <w:sz w:val="20"/>
        </w:rPr>
        <w:t xml:space="preserve"> sind.</w:t>
      </w:r>
    </w:p>
    <w:p w:rsidR="00CA5AB1" w:rsidRDefault="00275C34">
      <w:pPr>
        <w:jc w:val="both"/>
        <w:rPr>
          <w:sz w:val="20"/>
        </w:rPr>
      </w:pPr>
      <w:r>
        <w:rPr>
          <w:sz w:val="20"/>
        </w:rPr>
        <w:t xml:space="preserve">Den Anordnungen der Schießleitung und Standaufsicht ist Folge zu leisten. Zweifel über die Auslegung dieses </w:t>
      </w:r>
      <w:proofErr w:type="spellStart"/>
      <w:r>
        <w:rPr>
          <w:sz w:val="20"/>
        </w:rPr>
        <w:t>Ladschreibens</w:t>
      </w:r>
      <w:proofErr w:type="spellEnd"/>
      <w:r>
        <w:rPr>
          <w:sz w:val="20"/>
        </w:rPr>
        <w:t xml:space="preserve"> und Meinungsverschiedenheiten unterliegen bei </w:t>
      </w:r>
      <w:proofErr w:type="spellStart"/>
      <w:r>
        <w:rPr>
          <w:sz w:val="20"/>
        </w:rPr>
        <w:t>Ausschluß</w:t>
      </w:r>
      <w:proofErr w:type="spellEnd"/>
      <w:r>
        <w:rPr>
          <w:sz w:val="20"/>
        </w:rPr>
        <w:t xml:space="preserve"> des Rechtsweges der Entscheidung des Veranstalters. </w:t>
      </w:r>
      <w:r>
        <w:rPr>
          <w:color w:val="800000"/>
          <w:sz w:val="20"/>
        </w:rPr>
        <w:t>Schutzbrille und Gehörschutz verpflichtend!</w:t>
      </w:r>
    </w:p>
    <w:p w:rsidR="00CA5AB1" w:rsidRDefault="00CA5AB1">
      <w:pPr>
        <w:pStyle w:val="Textkrper"/>
        <w:tabs>
          <w:tab w:val="clear" w:pos="2410"/>
          <w:tab w:val="right" w:pos="1701"/>
          <w:tab w:val="left" w:pos="1843"/>
        </w:tabs>
        <w:rPr>
          <w:color w:val="800000"/>
        </w:rPr>
      </w:pPr>
    </w:p>
    <w:p w:rsidR="00CA5AB1" w:rsidRDefault="00275C34">
      <w:pPr>
        <w:pStyle w:val="Textkrper"/>
        <w:tabs>
          <w:tab w:val="clear" w:pos="2410"/>
          <w:tab w:val="right" w:pos="1701"/>
          <w:tab w:val="left" w:pos="1843"/>
        </w:tabs>
        <w:rPr>
          <w:color w:val="800000"/>
        </w:rPr>
      </w:pPr>
      <w:r>
        <w:rPr>
          <w:color w:val="800000"/>
          <w:vertAlign w:val="superscript"/>
        </w:rPr>
        <w:t>*)</w:t>
      </w:r>
      <w:r>
        <w:rPr>
          <w:color w:val="800000"/>
        </w:rPr>
        <w:t xml:space="preserve"> </w:t>
      </w:r>
      <w:r>
        <w:rPr>
          <w:color w:val="800000"/>
        </w:rPr>
        <w:tab/>
      </w:r>
      <w:r>
        <w:rPr>
          <w:b/>
          <w:bCs/>
          <w:color w:val="800000"/>
        </w:rPr>
        <w:t>ACHTUNG</w:t>
      </w:r>
      <w:r>
        <w:rPr>
          <w:color w:val="800000"/>
        </w:rPr>
        <w:t xml:space="preserve">: </w:t>
      </w:r>
      <w:r>
        <w:rPr>
          <w:b/>
          <w:bCs/>
          <w:color w:val="800000"/>
        </w:rPr>
        <w:t>KALIBERBESCHRÄNKUNG</w:t>
      </w:r>
      <w:r>
        <w:rPr>
          <w:color w:val="800000"/>
        </w:rPr>
        <w:t xml:space="preserve"> in der </w:t>
      </w:r>
      <w:r>
        <w:rPr>
          <w:b/>
          <w:bCs/>
          <w:color w:val="800000"/>
        </w:rPr>
        <w:t>SOMMERZEIT</w:t>
      </w:r>
      <w:r>
        <w:rPr>
          <w:color w:val="800000"/>
        </w:rPr>
        <w:t>:</w:t>
      </w:r>
    </w:p>
    <w:p w:rsidR="00CA5AB1" w:rsidRDefault="00275C34">
      <w:pPr>
        <w:pStyle w:val="Textkrper"/>
        <w:tabs>
          <w:tab w:val="clear" w:pos="2410"/>
          <w:tab w:val="left" w:pos="284"/>
        </w:tabs>
        <w:rPr>
          <w:color w:val="800000"/>
        </w:rPr>
      </w:pPr>
      <w:r>
        <w:rPr>
          <w:color w:val="800000"/>
        </w:rPr>
        <w:tab/>
        <w:t xml:space="preserve">Nicht zugelassene Kaliber: .50 AE, .440 </w:t>
      </w:r>
      <w:proofErr w:type="spellStart"/>
      <w:r>
        <w:rPr>
          <w:color w:val="800000"/>
        </w:rPr>
        <w:t>Corbon</w:t>
      </w:r>
      <w:proofErr w:type="spellEnd"/>
      <w:r>
        <w:rPr>
          <w:color w:val="800000"/>
        </w:rPr>
        <w:t xml:space="preserve">, .460 S&amp;W, .500 </w:t>
      </w:r>
      <w:proofErr w:type="spellStart"/>
      <w:r>
        <w:rPr>
          <w:color w:val="800000"/>
        </w:rPr>
        <w:t>Magnum</w:t>
      </w:r>
      <w:proofErr w:type="spellEnd"/>
      <w:r>
        <w:rPr>
          <w:color w:val="800000"/>
        </w:rPr>
        <w:t xml:space="preserve">, .454 </w:t>
      </w:r>
      <w:proofErr w:type="spellStart"/>
      <w:r>
        <w:rPr>
          <w:color w:val="800000"/>
        </w:rPr>
        <w:t>Casull</w:t>
      </w:r>
      <w:proofErr w:type="spellEnd"/>
    </w:p>
    <w:p w:rsidR="00CA5AB1" w:rsidRDefault="00275C34">
      <w:pPr>
        <w:pStyle w:val="Textkrper"/>
        <w:tabs>
          <w:tab w:val="clear" w:pos="2410"/>
          <w:tab w:val="left" w:pos="284"/>
        </w:tabs>
        <w:rPr>
          <w:color w:val="800000"/>
        </w:rPr>
      </w:pPr>
      <w:r>
        <w:rPr>
          <w:color w:val="800000"/>
        </w:rPr>
        <w:tab/>
        <w:t>In Zweifelsfällen entscheidet die Schießleitung!</w:t>
      </w:r>
    </w:p>
    <w:p w:rsidR="00CA5AB1" w:rsidRDefault="00CA5AB1"/>
    <w:p w:rsidR="00CA5AB1" w:rsidRDefault="00CA5AB1"/>
    <w:p w:rsidR="00CA5AB1" w:rsidRDefault="00275C34">
      <w:pPr>
        <w:pStyle w:val="berschrift1"/>
      </w:pPr>
      <w:r>
        <w:t>Schützen-Heil</w:t>
      </w:r>
    </w:p>
    <w:p w:rsidR="00CA5AB1" w:rsidRDefault="00CA5AB1"/>
    <w:p w:rsidR="00CA5AB1" w:rsidRDefault="00275C34">
      <w:pPr>
        <w:pStyle w:val="wfxRecipient"/>
        <w:tabs>
          <w:tab w:val="center" w:pos="1276"/>
          <w:tab w:val="center" w:pos="7371"/>
        </w:tabs>
      </w:pPr>
      <w:r>
        <w:tab/>
        <w:t xml:space="preserve">Oberschützenmeister </w:t>
      </w:r>
      <w:r>
        <w:tab/>
        <w:t>Schriftführer</w:t>
      </w:r>
      <w:r>
        <w:tab/>
      </w:r>
    </w:p>
    <w:p w:rsidR="00CA5AB1" w:rsidRDefault="00CA5AB1">
      <w:pPr>
        <w:tabs>
          <w:tab w:val="center" w:pos="1276"/>
          <w:tab w:val="center" w:pos="7371"/>
        </w:tabs>
      </w:pPr>
    </w:p>
    <w:p w:rsidR="00CA5AB1" w:rsidRDefault="00CA5AB1">
      <w:pPr>
        <w:tabs>
          <w:tab w:val="center" w:pos="1276"/>
          <w:tab w:val="center" w:pos="7371"/>
        </w:tabs>
      </w:pPr>
    </w:p>
    <w:p w:rsidR="00275C34" w:rsidRDefault="00275C34">
      <w:pPr>
        <w:pStyle w:val="berschrift2"/>
        <w:rPr>
          <w:rFonts w:ascii="Kaplan" w:hAnsi="Kaplan"/>
          <w:i w:val="0"/>
          <w:iCs/>
          <w:color w:val="000080"/>
          <w:sz w:val="32"/>
        </w:rPr>
      </w:pPr>
      <w:r>
        <w:rPr>
          <w:rFonts w:ascii="Kaplan" w:hAnsi="Kaplan"/>
          <w:i w:val="0"/>
          <w:iCs/>
          <w:color w:val="000080"/>
          <w:sz w:val="32"/>
        </w:rPr>
        <w:tab/>
        <w:t xml:space="preserve">Wilhelm Schneider </w:t>
      </w:r>
      <w:r>
        <w:rPr>
          <w:rFonts w:ascii="Kaplan" w:hAnsi="Kaplan"/>
          <w:i w:val="0"/>
          <w:iCs/>
          <w:color w:val="000080"/>
          <w:sz w:val="32"/>
        </w:rPr>
        <w:tab/>
      </w:r>
      <w:r w:rsidR="00606208">
        <w:rPr>
          <w:rFonts w:ascii="Kaplan" w:hAnsi="Kaplan"/>
          <w:i w:val="0"/>
          <w:iCs/>
          <w:color w:val="000080"/>
          <w:sz w:val="32"/>
        </w:rPr>
        <w:t>Christian Surböck</w:t>
      </w:r>
      <w:r>
        <w:rPr>
          <w:rFonts w:ascii="Kaplan" w:hAnsi="Kaplan"/>
          <w:i w:val="0"/>
          <w:iCs/>
          <w:color w:val="000080"/>
          <w:sz w:val="32"/>
        </w:rPr>
        <w:tab/>
      </w:r>
    </w:p>
    <w:sectPr w:rsidR="00275C34" w:rsidSect="00CA5AB1">
      <w:footerReference w:type="default" r:id="rId8"/>
      <w:pgSz w:w="11907" w:h="16840" w:code="9"/>
      <w:pgMar w:top="737" w:right="1134" w:bottom="851" w:left="1418" w:header="737" w:footer="7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9FB" w:rsidRDefault="00D819FB">
      <w:r>
        <w:separator/>
      </w:r>
    </w:p>
  </w:endnote>
  <w:endnote w:type="continuationSeparator" w:id="0">
    <w:p w:rsidR="00D819FB" w:rsidRDefault="00D819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que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63BDFC5-6742-40CC-A432-6BBBF532747B}"/>
  </w:font>
  <w:font w:name="Kaplan">
    <w:charset w:val="00"/>
    <w:family w:val="auto"/>
    <w:pitch w:val="variable"/>
    <w:sig w:usb0="00000087" w:usb1="00000000" w:usb2="00000000" w:usb3="00000000" w:csb0="0000001B" w:csb1="00000000"/>
    <w:embedRegular r:id="rId2" w:fontKey="{298C809D-475F-44EA-8E20-D2367625AE7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EFB20C1-BC01-4516-86B6-B2597766A0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121A317-B204-47D8-B8B3-EB9421CA3C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AB1" w:rsidRDefault="00F20884">
    <w:pPr>
      <w:pStyle w:val="Fuzeile"/>
      <w:pBdr>
        <w:top w:val="single" w:sz="6" w:space="1" w:color="auto"/>
      </w:pBdr>
      <w:tabs>
        <w:tab w:val="clear" w:pos="9072"/>
        <w:tab w:val="right" w:pos="9356"/>
      </w:tabs>
    </w:pPr>
    <w:fldSimple w:instr=" FILENAME  \* MERGEFORMAT ">
      <w:r w:rsidR="007E3655">
        <w:rPr>
          <w:rFonts w:ascii="Arial" w:hAnsi="Arial"/>
          <w:caps/>
          <w:noProof/>
          <w:sz w:val="12"/>
        </w:rPr>
        <w:t>Stadtmeisterschaft17</w:t>
      </w:r>
      <w:r w:rsidR="00B8747A" w:rsidRPr="00B8747A">
        <w:rPr>
          <w:rFonts w:ascii="Arial" w:hAnsi="Arial"/>
          <w:caps/>
          <w:noProof/>
          <w:sz w:val="12"/>
        </w:rPr>
        <w:t>.docx</w:t>
      </w:r>
    </w:fldSimple>
    <w:r w:rsidR="00275C34">
      <w:rPr>
        <w:rFonts w:ascii="Arial" w:hAnsi="Arial"/>
        <w:caps/>
        <w:sz w:val="12"/>
      </w:rPr>
      <w:tab/>
    </w:r>
    <w:r w:rsidR="00275C34">
      <w:rPr>
        <w:rFonts w:ascii="Arial" w:hAnsi="Arial"/>
        <w:caps/>
        <w:sz w:val="12"/>
      </w:rPr>
      <w:tab/>
      <w:t>SV 1440 Krems – Ladschreiben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9FB" w:rsidRDefault="00D819FB">
      <w:r>
        <w:separator/>
      </w:r>
    </w:p>
  </w:footnote>
  <w:footnote w:type="continuationSeparator" w:id="0">
    <w:p w:rsidR="00D819FB" w:rsidRDefault="00D819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printFractionalCharacterWidth/>
  <w:embedTrueTypeFonts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5AB4"/>
    <w:rsid w:val="00161671"/>
    <w:rsid w:val="00275C34"/>
    <w:rsid w:val="00346EC2"/>
    <w:rsid w:val="005E5AB4"/>
    <w:rsid w:val="00606208"/>
    <w:rsid w:val="006B73DB"/>
    <w:rsid w:val="007E05C1"/>
    <w:rsid w:val="007E3655"/>
    <w:rsid w:val="00875875"/>
    <w:rsid w:val="009809B0"/>
    <w:rsid w:val="009F5B7A"/>
    <w:rsid w:val="00AE72DA"/>
    <w:rsid w:val="00B2393B"/>
    <w:rsid w:val="00B61CF2"/>
    <w:rsid w:val="00B8747A"/>
    <w:rsid w:val="00C30EEC"/>
    <w:rsid w:val="00C32DA0"/>
    <w:rsid w:val="00C8565E"/>
    <w:rsid w:val="00CA5AB1"/>
    <w:rsid w:val="00D819FB"/>
    <w:rsid w:val="00E0715E"/>
    <w:rsid w:val="00E52BAD"/>
    <w:rsid w:val="00F20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ms Rmn" w:eastAsia="Times New Roman" w:hAnsi="Tms Rm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5AB1"/>
    <w:rPr>
      <w:rFonts w:ascii="Times New Roman" w:hAnsi="Times New Roman"/>
      <w:color w:val="000000"/>
      <w:sz w:val="24"/>
    </w:rPr>
  </w:style>
  <w:style w:type="paragraph" w:styleId="berschrift1">
    <w:name w:val="heading 1"/>
    <w:basedOn w:val="Standard"/>
    <w:next w:val="Standard"/>
    <w:qFormat/>
    <w:rsid w:val="00CA5AB1"/>
    <w:pPr>
      <w:keepNext/>
      <w:jc w:val="center"/>
      <w:outlineLvl w:val="0"/>
    </w:pPr>
    <w:rPr>
      <w:b/>
      <w:caps/>
    </w:rPr>
  </w:style>
  <w:style w:type="paragraph" w:styleId="berschrift2">
    <w:name w:val="heading 2"/>
    <w:basedOn w:val="Standard"/>
    <w:next w:val="Standard"/>
    <w:qFormat/>
    <w:rsid w:val="00CA5AB1"/>
    <w:pPr>
      <w:keepNext/>
      <w:tabs>
        <w:tab w:val="center" w:pos="1276"/>
        <w:tab w:val="center" w:pos="7371"/>
      </w:tabs>
      <w:outlineLvl w:val="1"/>
    </w:pPr>
    <w:rPr>
      <w:rFonts w:ascii="Briquet" w:hAnsi="Briquet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wfxRecipient">
    <w:name w:val="wfxRecipient"/>
    <w:basedOn w:val="Standard"/>
    <w:rsid w:val="00CA5AB1"/>
  </w:style>
  <w:style w:type="paragraph" w:customStyle="1" w:styleId="wfxFaxNum">
    <w:name w:val="wfxFaxNum"/>
    <w:basedOn w:val="Standard"/>
    <w:rsid w:val="00CA5AB1"/>
  </w:style>
  <w:style w:type="paragraph" w:styleId="Kopfzeile">
    <w:name w:val="header"/>
    <w:basedOn w:val="Standard"/>
    <w:semiHidden/>
    <w:rsid w:val="00CA5AB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CA5AB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CA5AB1"/>
  </w:style>
  <w:style w:type="paragraph" w:styleId="Textkrper">
    <w:name w:val="Body Text"/>
    <w:basedOn w:val="Standard"/>
    <w:semiHidden/>
    <w:rsid w:val="00CA5AB1"/>
    <w:pPr>
      <w:tabs>
        <w:tab w:val="left" w:pos="2410"/>
      </w:tabs>
    </w:pPr>
    <w:rPr>
      <w:color w:val="FF0000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05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05C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MSO97\Vorlagen\KHN\SV%201440%20Briefkopf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 1440 Briefkopf</Template>
  <TotalTime>0</TotalTime>
  <Pages>1</Pages>
  <Words>229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Stadtmeisterschaft</vt:lpstr>
    </vt:vector>
  </TitlesOfParts>
  <Company>-</Company>
  <LinksUpToDate>false</LinksUpToDate>
  <CharactersWithSpaces>1798</CharactersWithSpaces>
  <SharedDoc>false</SharedDoc>
  <HLinks>
    <vt:vector size="6" baseType="variant">
      <vt:variant>
        <vt:i4>2424925</vt:i4>
      </vt:variant>
      <vt:variant>
        <vt:i4>1024</vt:i4>
      </vt:variant>
      <vt:variant>
        <vt:i4>1025</vt:i4>
      </vt:variant>
      <vt:variant>
        <vt:i4>1</vt:i4>
      </vt:variant>
      <vt:variant>
        <vt:lpwstr>..\..\Pic\SV-Logo-Brief fuer Import.tif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Stadtmeisterschaft</dc:title>
  <dc:subject>SV 1440 Krems</dc:subject>
  <dc:creator>Karl-Heinz Neuherz</dc:creator>
  <cp:lastModifiedBy>Christian Surböck</cp:lastModifiedBy>
  <cp:revision>2</cp:revision>
  <cp:lastPrinted>2009-08-16T10:32:00Z</cp:lastPrinted>
  <dcterms:created xsi:type="dcterms:W3CDTF">2017-08-31T06:45:00Z</dcterms:created>
  <dcterms:modified xsi:type="dcterms:W3CDTF">2017-08-31T06:45:00Z</dcterms:modified>
</cp:coreProperties>
</file>